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1D8" w:rsidRDefault="007C51D8">
      <w:r>
        <w:t>Zur lfd. Nr. I (Quelle: PK43)</w:t>
      </w:r>
    </w:p>
    <w:p w:rsidR="007C51D8" w:rsidRDefault="007C51D8"/>
    <w:p w:rsidR="00CC6388" w:rsidRDefault="007C51D8">
      <w:r>
        <w:rPr>
          <w:noProof/>
        </w:rPr>
        <w:drawing>
          <wp:inline distT="0" distB="0" distL="0" distR="0">
            <wp:extent cx="2887562" cy="3114675"/>
            <wp:effectExtent l="0" t="0" r="825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68" cy="311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1D8" w:rsidRDefault="007C51D8"/>
    <w:p w:rsidR="007C51D8" w:rsidRDefault="007C51D8">
      <w:r>
        <w:t>Zur lfd. Nr. II (Quelle: PK43)</w:t>
      </w:r>
    </w:p>
    <w:p w:rsidR="007C51D8" w:rsidRDefault="007C51D8"/>
    <w:p w:rsidR="007C51D8" w:rsidRDefault="007C51D8">
      <w:r>
        <w:rPr>
          <w:noProof/>
        </w:rPr>
        <w:drawing>
          <wp:inline distT="0" distB="0" distL="0" distR="0">
            <wp:extent cx="2573319" cy="49625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96" cy="497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1D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1D8"/>
    <w:rsid w:val="007C51D8"/>
    <w:rsid w:val="00CC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51D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51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51D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51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92BD0CD8.dotm</Template>
  <TotalTime>0</TotalTime>
  <Pages>1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OpitzSve</dc:creator>
  <cp:lastModifiedBy>OpitzSve</cp:lastModifiedBy>
  <cp:revision>1</cp:revision>
  <dcterms:created xsi:type="dcterms:W3CDTF">2018-12-20T15:50:00Z</dcterms:created>
  <dcterms:modified xsi:type="dcterms:W3CDTF">2018-12-20T15:53:00Z</dcterms:modified>
</cp:coreProperties>
</file>