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1BE" w:rsidRPr="003D4FEB" w:rsidRDefault="003D4FEB" w:rsidP="003D4FEB">
      <w:pPr>
        <w:spacing w:after="0" w:line="240" w:lineRule="auto"/>
        <w:rPr>
          <w:rFonts w:ascii="Arial" w:hAnsi="Arial" w:cs="Arial"/>
        </w:rPr>
      </w:pPr>
      <w:r w:rsidRPr="003D4FEB">
        <w:rPr>
          <w:rFonts w:ascii="Arial" w:hAnsi="Arial" w:cs="Arial"/>
        </w:rPr>
        <w:t>Zur lfd. Nr. I (Quelle: PK43)</w:t>
      </w:r>
    </w:p>
    <w:p w:rsidR="003D4FEB" w:rsidRDefault="003D4FEB" w:rsidP="003D4FEB">
      <w:pPr>
        <w:spacing w:after="0" w:line="240" w:lineRule="auto"/>
      </w:pPr>
      <w:r w:rsidRPr="003D4FEB">
        <w:rPr>
          <w:noProof/>
        </w:rPr>
        <w:drawing>
          <wp:inline distT="0" distB="0" distL="0" distR="0">
            <wp:extent cx="4248150" cy="4091841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62" cy="40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EB" w:rsidRP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  <w:r w:rsidRPr="003D4FEB">
        <w:rPr>
          <w:rFonts w:ascii="Arial" w:hAnsi="Arial" w:cs="Arial"/>
        </w:rPr>
        <w:t>Zur lfd. Nr. II (Quelle: PK43)</w:t>
      </w: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  <w:r w:rsidRPr="003D4FEB">
        <w:rPr>
          <w:rFonts w:ascii="Arial" w:hAnsi="Arial" w:cs="Arial"/>
          <w:noProof/>
        </w:rPr>
        <w:drawing>
          <wp:inline distT="0" distB="0" distL="0" distR="0">
            <wp:extent cx="5760720" cy="366417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Zur lfd. Nr. III (Quelle: PK43)</w:t>
      </w: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  <w:r w:rsidRPr="003D4FEB">
        <w:rPr>
          <w:rFonts w:ascii="Arial" w:hAnsi="Arial" w:cs="Arial"/>
          <w:noProof/>
        </w:rPr>
        <w:drawing>
          <wp:inline distT="0" distB="0" distL="0" distR="0">
            <wp:extent cx="3957183" cy="7448550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433" cy="745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Zur lfd. Nr. IV (Quelle: PK43)</w:t>
      </w: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  <w:r w:rsidRPr="003D4FEB">
        <w:rPr>
          <w:rFonts w:ascii="Arial" w:hAnsi="Arial" w:cs="Arial"/>
          <w:noProof/>
        </w:rPr>
        <w:drawing>
          <wp:inline distT="0" distB="0" distL="0" distR="0">
            <wp:extent cx="4121925" cy="45815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23" cy="45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EB" w:rsidRDefault="003D4FEB" w:rsidP="003D4FEB">
      <w:pPr>
        <w:spacing w:after="0" w:line="240" w:lineRule="auto"/>
        <w:rPr>
          <w:rFonts w:ascii="Arial" w:hAnsi="Arial" w:cs="Arial"/>
        </w:rPr>
      </w:pPr>
    </w:p>
    <w:p w:rsidR="003D4FEB" w:rsidRPr="003D4FEB" w:rsidRDefault="003D4FEB" w:rsidP="003D4FEB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sectPr w:rsidR="003D4FEB" w:rsidRPr="003D4F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FEB"/>
    <w:rsid w:val="000C51BE"/>
    <w:rsid w:val="003D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3B312-F08B-4117-B4C7-49DD99AA3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27D76910.dotm</Template>
  <TotalTime>0</TotalTime>
  <Pages>3</Pages>
  <Words>20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Opitz, Sven</dc:creator>
  <cp:keywords/>
  <dc:description/>
  <cp:lastModifiedBy>Opitz, Sven</cp:lastModifiedBy>
  <cp:revision>1</cp:revision>
  <dcterms:created xsi:type="dcterms:W3CDTF">2020-09-04T07:01:00Z</dcterms:created>
  <dcterms:modified xsi:type="dcterms:W3CDTF">2020-09-04T07:17:00Z</dcterms:modified>
</cp:coreProperties>
</file>